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ADCC4AB">
      <w:pPr>
        <w:rPr>
          <w:rFonts w:hint="eastAsia" w:ascii="微软雅黑" w:hAnsi="微软雅黑" w:eastAsia="微软雅黑" w:cs="仿宋"/>
          <w:sz w:val="24"/>
          <w:szCs w:val="24"/>
        </w:rPr>
      </w:pPr>
      <w:r>
        <w:rPr>
          <w:rFonts w:ascii="微软雅黑" w:hAnsi="微软雅黑" w:eastAsia="微软雅黑" w:cs="仿宋"/>
          <w:sz w:val="24"/>
          <w:szCs w:val="24"/>
        </w:rPr>
        <w:t>附件：</w:t>
      </w:r>
      <w:r>
        <w:rPr>
          <w:rFonts w:hint="eastAsia" w:ascii="微软雅黑" w:hAnsi="微软雅黑" w:eastAsia="微软雅黑" w:cs="仿宋"/>
          <w:sz w:val="24"/>
          <w:szCs w:val="24"/>
        </w:rPr>
        <w:t xml:space="preserve"> </w:t>
      </w:r>
      <w:r>
        <w:rPr>
          <w:rFonts w:ascii="微软雅黑" w:hAnsi="微软雅黑" w:eastAsia="微软雅黑" w:cs="仿宋"/>
          <w:sz w:val="24"/>
          <w:szCs w:val="24"/>
        </w:rPr>
        <w:t xml:space="preserve"> 设备采购技术要求</w:t>
      </w:r>
    </w:p>
    <w:p w14:paraId="72718B1E">
      <w:pPr>
        <w:spacing w:line="288" w:lineRule="auto"/>
        <w:jc w:val="left"/>
      </w:pPr>
      <w:r>
        <w:rPr>
          <w:rFonts w:hint="eastAsia"/>
        </w:rPr>
        <w:t>本设备用于跑步机G1产品前后框组合压平使用，示意图如下：</w:t>
      </w:r>
    </w:p>
    <w:p w14:paraId="08F2E42E">
      <w:pPr>
        <w:spacing w:line="288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1784350</wp:posOffset>
                </wp:positionV>
                <wp:extent cx="495300" cy="196215"/>
                <wp:effectExtent l="1905" t="14605" r="17145" b="1778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1962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98.95pt;margin-top:140.5pt;height:15.45pt;width:39pt;z-index:251664384;mso-width-relative:page;mso-height-relative:page;" filled="f" stroked="t" coordsize="21600,21600" o:gfxdata="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rWklNkAAAALAQAADwAAAAAAAAABACAAAAAiAAAAZHJz&#10;L2Rvd25yZXYueG1sUEsBAhQAFAAAAAgAh07iQNE5kHQDAgAA1wMAAA4AAAAAAAAAAQAgAAAAKAEA&#10;AGRycy9lMm9Eb2MueG1sUEsFBgAAAAAGAAYAWQEAAJ0FAAAAAA==&#10;">
                <v:fill on="f" focussize="0,0"/>
                <v:stroke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4878070</wp:posOffset>
                </wp:positionH>
                <wp:positionV relativeFrom="paragraph">
                  <wp:posOffset>871855</wp:posOffset>
                </wp:positionV>
                <wp:extent cx="28575" cy="503555"/>
                <wp:effectExtent l="44450" t="0" r="41275" b="1079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503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84.1pt;margin-top:68.65pt;height:39.65pt;width:2.25pt;z-index:251663360;mso-width-relative:page;mso-height-relative:page;" filled="f" stroked="t" coordsize="21600,21600" o:gfxdata="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i+n8/ZAAAACwEAAA8AAAAAAAAAAQAgAAAAIgAAAGRycy9k&#10;b3ducmV2LnhtbFBLAQIUABQAAAAIAIdO4kCNKWzwAQIAANYDAAAOAAAAAAAAAAEAIAAAACgBAABk&#10;cnMvZTJvRG9jLnhtbFBLBQYAAAAABgAGAFkBAACbBQAAAAA=&#10;">
                <v:fill on="f" focussize="0,0"/>
                <v:stroke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476250</wp:posOffset>
                </wp:positionV>
                <wp:extent cx="28575" cy="503555"/>
                <wp:effectExtent l="44450" t="0" r="41275" b="1079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76015" y="5797550"/>
                          <a:ext cx="28575" cy="503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0.45pt;margin-top:37.5pt;height:39.65pt;width:2.25pt;z-index:251662336;mso-width-relative:page;mso-height-relative:page;" filled="f" stroked="t" coordsize="21600,21600" o:gfxdata="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svdP12AAAAAoBAAAPAAAAAAAAAAEA&#10;IAAAACIAAABkcnMvZG93bnJldi54bWxQSwECFAAUAAAACACHTuJAEK1s9g8CAADiAwAADgAAAAAA&#10;AAABACAAAAAnAQAAZHJzL2Uyb0RvYy54bWxQSwUGAAAAAAYABgBZAQAAqAUAAAAA&#10;">
                <v:fill on="f" focussize="0,0"/>
                <v:stroke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1835150</wp:posOffset>
                </wp:positionV>
                <wp:extent cx="533400" cy="290830"/>
                <wp:effectExtent l="4445" t="4445" r="14605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58354">
                            <w:r>
                              <w:rPr>
                                <w:rFonts w:hint="eastAsia"/>
                              </w:rPr>
                              <w:t>铰链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95pt;margin-top:144.5pt;height:22.9pt;width:42pt;z-index:251661312;mso-width-relative:page;mso-height-relative:page;" fillcolor="#FFFFFF [3201]" filled="t" stroked="t" coordsize="21600,21600" o:gfxdata="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AAkewdcA&#10;AAALAQAADwAAAAAAAAABACAAAAAiAAAAZHJzL2Rvd25yZXYueG1sUEsBAhQAFAAAAAgAh07iQHYe&#10;8VZZAgAAt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1158354">
                      <w:r>
                        <w:rPr>
                          <w:rFonts w:hint="eastAsia"/>
                        </w:rPr>
                        <w:t>铰链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571500</wp:posOffset>
                </wp:positionV>
                <wp:extent cx="777240" cy="311150"/>
                <wp:effectExtent l="4445" t="4445" r="18415" b="825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4AADB">
                            <w:r>
                              <w:rPr>
                                <w:rFonts w:hint="eastAsia"/>
                              </w:rPr>
                              <w:t>后框组件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25pt;margin-top:45pt;height:24.5pt;width:61.2pt;z-index:251660288;mso-width-relative:page;mso-height-relative:page;" fillcolor="#FFFFFF [3201]" filled="t" stroked="t" coordsize="21600,21600" o:gfxdata="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KFvwO9YAAAAK&#10;AQAADwAAAAAAAAABACAAAAAiAAAAZHJzL2Rvd25yZXYueG1sUEsBAhQAFAAAAAgAh07iQKk2IFpX&#10;AgAAtg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464AADB">
                      <w:r>
                        <w:rPr>
                          <w:rFonts w:hint="eastAsia"/>
                        </w:rPr>
                        <w:t>后框组件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165100</wp:posOffset>
                </wp:positionV>
                <wp:extent cx="777240" cy="311150"/>
                <wp:effectExtent l="4445" t="4445" r="18415" b="825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51810" y="5501640"/>
                          <a:ext cx="77724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AA31D">
                            <w:r>
                              <w:rPr>
                                <w:rFonts w:hint="eastAsia"/>
                              </w:rPr>
                              <w:t>中框组件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1pt;margin-top:13pt;height:24.5pt;width:61.2pt;z-index:251659264;mso-width-relative:page;mso-height-relative:page;" fillcolor="#FFFFFF [3201]" filled="t" stroked="t" coordsize="21600,21600" o:gfxdata="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kM8mU1gAAAAkBAAAPAAAAAAAAAAEAIAAAACIAAABkcnMvZG93bnJldi54bWxQSwECFAAUAAAA&#10;CACHTuJAoK/P9WICAADCBAAADgAAAAAAAAABACAAAAAl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B4AA31D">
                      <w:r>
                        <w:rPr>
                          <w:rFonts w:hint="eastAsia"/>
                        </w:rPr>
                        <w:t>中框组件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394325" cy="2298065"/>
            <wp:effectExtent l="0" t="0" r="1587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869F0">
      <w:pPr>
        <w:pStyle w:val="3"/>
        <w:spacing w:line="288" w:lineRule="auto"/>
        <w:jc w:val="center"/>
        <w:rPr>
          <w:rFonts w:eastAsia="宋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前后框结构示意图</w:t>
      </w:r>
    </w:p>
    <w:p w14:paraId="4E7502FD">
      <w:pPr>
        <w:spacing w:line="288" w:lineRule="auto"/>
        <w:ind w:firstLine="420" w:firstLineChars="200"/>
        <w:jc w:val="left"/>
      </w:pPr>
      <w:r>
        <w:rPr>
          <w:rFonts w:hint="eastAsia"/>
        </w:rPr>
        <w:t>技术要求：</w:t>
      </w:r>
    </w:p>
    <w:p w14:paraId="7A0085D7">
      <w:pPr>
        <w:numPr>
          <w:ilvl w:val="0"/>
          <w:numId w:val="1"/>
        </w:numPr>
        <w:spacing w:line="288" w:lineRule="auto"/>
        <w:jc w:val="left"/>
      </w:pPr>
      <w:r>
        <w:rPr>
          <w:rFonts w:hint="eastAsia"/>
        </w:rPr>
        <w:t>设计电压：单相220V;</w:t>
      </w:r>
    </w:p>
    <w:p w14:paraId="011B7275">
      <w:pPr>
        <w:numPr>
          <w:ilvl w:val="0"/>
          <w:numId w:val="1"/>
        </w:numPr>
        <w:spacing w:line="288" w:lineRule="auto"/>
        <w:jc w:val="left"/>
      </w:pPr>
      <w:r>
        <w:rPr>
          <w:rFonts w:hint="eastAsia"/>
        </w:rPr>
        <w:t>使用压力150KG；</w:t>
      </w:r>
    </w:p>
    <w:p w14:paraId="1502B4F8">
      <w:pPr>
        <w:numPr>
          <w:ilvl w:val="0"/>
          <w:numId w:val="1"/>
        </w:numPr>
        <w:spacing w:line="288" w:lineRule="auto"/>
        <w:jc w:val="left"/>
      </w:pPr>
      <w:r>
        <w:rPr>
          <w:rFonts w:hint="eastAsia"/>
        </w:rPr>
        <w:t>满足日产最高650台需求；</w:t>
      </w:r>
    </w:p>
    <w:p w14:paraId="23E545FE">
      <w:pPr>
        <w:numPr>
          <w:ilvl w:val="0"/>
          <w:numId w:val="1"/>
        </w:numPr>
        <w:spacing w:line="288" w:lineRule="auto"/>
        <w:jc w:val="left"/>
      </w:pPr>
      <w:r>
        <w:rPr>
          <w:rFonts w:hint="eastAsia"/>
        </w:rPr>
        <w:t>压合不会对工件产生圧痕；</w:t>
      </w:r>
    </w:p>
    <w:p w14:paraId="2DBAF395">
      <w:pPr>
        <w:numPr>
          <w:ilvl w:val="0"/>
          <w:numId w:val="1"/>
        </w:numPr>
        <w:spacing w:line="288" w:lineRule="auto"/>
        <w:jc w:val="left"/>
      </w:pPr>
      <w:r>
        <w:rPr>
          <w:rFonts w:hint="eastAsia"/>
        </w:rPr>
        <w:t>垫块3可调行程0-100mm；</w:t>
      </w:r>
    </w:p>
    <w:p w14:paraId="781F7633">
      <w:pPr>
        <w:numPr>
          <w:ilvl w:val="0"/>
          <w:numId w:val="1"/>
        </w:numPr>
        <w:spacing w:line="288" w:lineRule="auto"/>
        <w:jc w:val="left"/>
      </w:pPr>
      <w:r>
        <w:rPr>
          <w:rFonts w:hint="eastAsia"/>
        </w:rPr>
        <w:t>动作要求：动作一：装配阶段，浮动垫块2位于上极限位，整个框架处于平直状态。</w:t>
      </w:r>
    </w:p>
    <w:p w14:paraId="6A068DA1">
      <w:pPr>
        <w:spacing w:line="288" w:lineRule="auto"/>
        <w:jc w:val="left"/>
      </w:pPr>
      <w:r>
        <w:rPr>
          <w:rFonts w:hint="eastAsia"/>
        </w:rPr>
        <w:t xml:space="preserve">             动作二：压平阶段，浮动垫块2位于上极限位，可调垫块3下压框架。</w:t>
      </w:r>
    </w:p>
    <w:p w14:paraId="18744EE7">
      <w:pPr>
        <w:spacing w:line="288" w:lineRule="auto"/>
        <w:jc w:val="left"/>
      </w:pPr>
    </w:p>
    <w:p w14:paraId="4103BF99">
      <w:pPr>
        <w:spacing w:line="288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-140335</wp:posOffset>
                </wp:positionV>
                <wp:extent cx="208915" cy="485775"/>
                <wp:effectExtent l="12700" t="12700" r="26035" b="15875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6955" y="1262380"/>
                          <a:ext cx="208915" cy="485775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2.45pt;margin-top:-11.05pt;height:38.25pt;width:16.45pt;z-index:251673600;v-text-anchor:middle;mso-width-relative:page;mso-height-relative:page;" filled="f" stroked="t" coordsize="21600,21600" o:gfxdata="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0mfMb2gAAAAoBAAAPAAAA&#10;AAAAAAEAIAAAACIAAABkcnMvZG93bnJldi54bWxQSwECFAAUAAAACACHTuJA5R4xmIUCAADqBAAA&#10;DgAAAAAAAAABACAAAAApAQAAZHJzL2Uyb0RvYy54bWxQSwUGAAAAAAYABgBZAQAAIAYAAAAA&#10;" adj="16956,5400"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1086485</wp:posOffset>
                </wp:positionV>
                <wp:extent cx="636905" cy="317500"/>
                <wp:effectExtent l="0" t="0" r="10795" b="635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05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6C69E">
                            <w:pPr>
                              <w:rPr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1"/>
                              </w:rPr>
                              <w:t>④固定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4.1pt;margin-top:85.55pt;height:25pt;width:50.15pt;z-index:251668480;mso-width-relative:page;mso-height-relative:page;" fillcolor="#FFFFFF [3201]" filled="t" stroked="f" coordsize="21600,21600" o:gfxdata="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/wQ3l1QAAAAsBAAAPAAAA&#10;AAAAAAEAIAAAACIAAABkcnMvZG93bnJldi54bWxQSwECFAAUAAAACACHTuJANFeyslECAACQ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726C69E">
                      <w:pPr>
                        <w:rPr>
                          <w:sz w:val="22"/>
                          <w:szCs w:val="21"/>
                        </w:rPr>
                      </w:pPr>
                      <w:r>
                        <w:rPr>
                          <w:rFonts w:hint="eastAsia"/>
                          <w:sz w:val="22"/>
                          <w:szCs w:val="21"/>
                        </w:rPr>
                        <w:t>④固定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5110480</wp:posOffset>
                </wp:positionH>
                <wp:positionV relativeFrom="paragraph">
                  <wp:posOffset>838200</wp:posOffset>
                </wp:positionV>
                <wp:extent cx="240030" cy="231140"/>
                <wp:effectExtent l="0" t="0" r="7620" b="1651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030" cy="231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402.4pt;margin-top:66pt;height:18.2pt;width:18.9pt;z-index:251672576;mso-width-relative:page;mso-height-relative:page;" filled="f" stroked="t" coordsize="21600,21600" o:gfxdata="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D5oUtcAAAALAQAADwAAAAAAAAABACAAAAAiAAAA&#10;ZHJzL2Rvd25yZXYueG1sUEsBAhQAFAAAAAgAh07iQGYXVCsIAgAA4QMAAA4AAAAAAAAAAQAgAAAA&#10;JgEAAGRycy9lMm9Eb2MueG1sUEsFBgAAAAAGAAYAWQEAAKAFAAAAAA==&#10;">
                <v:fill on="f" focussize="0,0"/>
                <v:stroke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974725</wp:posOffset>
                </wp:positionV>
                <wp:extent cx="706120" cy="274320"/>
                <wp:effectExtent l="0" t="0" r="17780" b="1143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34565" y="1971040"/>
                          <a:ext cx="7061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1BE38">
                            <w:pPr>
                              <w:rPr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1"/>
                              </w:rPr>
                              <w:t>①固定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2.6pt;margin-top:76.75pt;height:21.6pt;width:55.6pt;z-index:251665408;mso-width-relative:page;mso-height-relative:page;" fillcolor="#FFFFFF [3201]" filled="t" stroked="f" coordsize="21600,21600" o:gfxdata="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Z23jNcA&#10;AAALAQAADwAAAAAAAAABACAAAAAiAAAAZHJzL2Rvd25yZXYueG1sUEsBAhQAFAAAAAgAh07iQJ5s&#10;f+FZAgAAnAQAAA4AAAAAAAAAAQAgAAAAJg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4D1BE38">
                      <w:pPr>
                        <w:rPr>
                          <w:sz w:val="22"/>
                          <w:szCs w:val="21"/>
                        </w:rPr>
                      </w:pPr>
                      <w:r>
                        <w:rPr>
                          <w:rFonts w:hint="eastAsia"/>
                          <w:sz w:val="22"/>
                          <w:szCs w:val="21"/>
                        </w:rPr>
                        <w:t>①固定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838835</wp:posOffset>
                </wp:positionV>
                <wp:extent cx="240030" cy="231140"/>
                <wp:effectExtent l="0" t="0" r="7620" b="1651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030" cy="231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39.25pt;margin-top:66.05pt;height:18.2pt;width:18.9pt;z-index:251671552;mso-width-relative:page;mso-height-relative:page;" filled="f" stroked="t" coordsize="21600,21600" o:gfxdata="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6j4+uNYAAAALAQAADwAAAAAAAAABACAAAAAiAAAA&#10;ZHJzL2Rvd25yZXYueG1sUEsBAhQAFAAAAAgAh07iQB8PAzUJAgAA4QMAAA4AAAAAAAAAAQAgAAAA&#10;JQEAAGRycy9lMm9Eb2MueG1sUEsFBgAAAAAGAAYAWQEAAKAFAAAAAA==&#10;">
                <v:fill on="f" focussize="0,0"/>
                <v:stroke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3986530</wp:posOffset>
                </wp:positionH>
                <wp:positionV relativeFrom="paragraph">
                  <wp:posOffset>1031875</wp:posOffset>
                </wp:positionV>
                <wp:extent cx="688340" cy="292100"/>
                <wp:effectExtent l="0" t="0" r="16510" b="1270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CFD9B">
                            <w:pPr>
                              <w:rPr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1"/>
                              </w:rPr>
                              <w:t>②浮动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9pt;margin-top:81.25pt;height:23pt;width:54.2pt;z-index:251666432;mso-width-relative:page;mso-height-relative:page;" fillcolor="#FFFFFF [3201]" filled="t" stroked="f" coordsize="21600,21600" o:gfxdata="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ZVuqT1gAAAAsBAAAPAAAA&#10;AAAAAAEAIAAAACIAAABkcnMvZG93bnJldi54bWxQSwECFAAUAAAACACHTuJA2lKQ2lACAACQBAAA&#10;DgAAAAAAAAABACAAAAAl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E9CFD9B">
                      <w:pPr>
                        <w:rPr>
                          <w:sz w:val="22"/>
                          <w:szCs w:val="21"/>
                        </w:rPr>
                      </w:pPr>
                      <w:r>
                        <w:rPr>
                          <w:rFonts w:hint="eastAsia"/>
                          <w:sz w:val="22"/>
                          <w:szCs w:val="21"/>
                        </w:rPr>
                        <w:t>②浮动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868045</wp:posOffset>
                </wp:positionV>
                <wp:extent cx="240030" cy="231140"/>
                <wp:effectExtent l="0" t="0" r="7620" b="1651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030" cy="231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98.35pt;margin-top:68.35pt;height:18.2pt;width:18.9pt;z-index:251670528;mso-width-relative:page;mso-height-relative:page;" filled="f" stroked="t" coordsize="21600,21600" o:gfxdata="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5w9oktcAAAALAQAADwAAAAAAAAABACAAAAAiAAAA&#10;ZHJzL2Rvd25yZXYueG1sUEsBAhQAFAAAAAgAh07iQJYgC8gIAgAA4QMAAA4AAAAAAAAAAQAgAAAA&#10;JgEAAGRycy9lMm9Eb2MueG1sUEsFBgAAAAAGAAYAWQEAAKAFAAAAAA==&#10;">
                <v:fill on="f" focussize="0,0"/>
                <v:stroke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59055</wp:posOffset>
                </wp:positionV>
                <wp:extent cx="697230" cy="291465"/>
                <wp:effectExtent l="0" t="0" r="7620" b="1333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5A687">
                            <w:pPr>
                              <w:rPr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1"/>
                              </w:rPr>
                              <w:t>③可调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75pt;margin-top:4.65pt;height:22.95pt;width:54.9pt;z-index:251667456;mso-width-relative:page;mso-height-relative:page;" fillcolor="#FFFFFF [3201]" filled="t" stroked="f" coordsize="21600,21600" o:gfxdata="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3b6P9UAAAAIAQAADwAAAAAA&#10;AAABACAAAAAiAAAAZHJzL2Rvd25yZXYueG1sUEsBAhQAFAAAAAgAh07iQIJdfQ1PAgAAkAQAAA4A&#10;AAAAAAAAAQAgAAAAJ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5B5A687">
                      <w:pPr>
                        <w:rPr>
                          <w:sz w:val="22"/>
                          <w:szCs w:val="21"/>
                        </w:rPr>
                      </w:pPr>
                      <w:r>
                        <w:rPr>
                          <w:rFonts w:hint="eastAsia"/>
                          <w:sz w:val="22"/>
                          <w:szCs w:val="21"/>
                        </w:rPr>
                        <w:t>③可调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231140</wp:posOffset>
                </wp:positionV>
                <wp:extent cx="224790" cy="60325"/>
                <wp:effectExtent l="0" t="9525" r="3810" b="2540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790" cy="60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02pt;margin-top:18.2pt;height:4.75pt;width:17.7pt;z-index:251669504;mso-width-relative:page;mso-height-relative:page;" filled="f" stroked="t" coordsize="21600,21600" o:gfxdata="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cIPZQ2AAAAAkBAAAPAAAAAAAAAAEAIAAAACIAAABkcnMv&#10;ZG93bnJldi54bWxQSwECFAAUAAAACACHTuJAuOHw8QMCAADWAwAADgAAAAAAAAABACAAAAAnAQAA&#10;ZHJzL2Uyb0RvYy54bWxQSwUGAAAAAAYABgBZAQAAnAUAAAAA&#10;">
                <v:fill on="f" focussize="0,0"/>
                <v:stroke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721985" cy="1363980"/>
            <wp:effectExtent l="0" t="0" r="1206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1597">
      <w:pPr>
        <w:pStyle w:val="3"/>
        <w:spacing w:line="288" w:lineRule="auto"/>
        <w:jc w:val="center"/>
        <w:rPr>
          <w:rFonts w:eastAsia="宋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垫块分布示意图</w:t>
      </w:r>
    </w:p>
    <w:p w14:paraId="7E2B5480">
      <w:pPr>
        <w:spacing w:line="288" w:lineRule="auto"/>
        <w:jc w:val="left"/>
        <w:rPr>
          <w:rFonts w:hint="eastAsia"/>
        </w:rPr>
      </w:pPr>
    </w:p>
    <w:p w14:paraId="6F5F12E8">
      <w:pPr>
        <w:spacing w:line="288" w:lineRule="auto"/>
        <w:jc w:val="left"/>
        <w:rPr>
          <w:rFonts w:hint="eastAsia"/>
        </w:rPr>
      </w:pPr>
    </w:p>
    <w:p w14:paraId="6E94DF7B">
      <w:pPr>
        <w:spacing w:line="288" w:lineRule="auto"/>
        <w:jc w:val="left"/>
        <w:rPr>
          <w:rFonts w:hint="eastAsia"/>
        </w:rPr>
      </w:pPr>
    </w:p>
    <w:p w14:paraId="7EFA5F0C">
      <w:pPr>
        <w:spacing w:line="288" w:lineRule="auto"/>
        <w:jc w:val="left"/>
        <w:rPr>
          <w:rFonts w:hint="eastAsia"/>
        </w:rPr>
      </w:pPr>
    </w:p>
    <w:p w14:paraId="5547E952">
      <w:pPr>
        <w:spacing w:line="288" w:lineRule="auto"/>
        <w:jc w:val="left"/>
        <w:rPr>
          <w:rFonts w:hint="eastAsia"/>
        </w:rPr>
      </w:pPr>
    </w:p>
    <w:p w14:paraId="098321F6">
      <w:pPr>
        <w:spacing w:line="288" w:lineRule="auto"/>
        <w:jc w:val="left"/>
        <w:rPr>
          <w:rFonts w:hint="eastAsia"/>
        </w:rPr>
      </w:pPr>
    </w:p>
    <w:p w14:paraId="43674E01">
      <w:pPr>
        <w:spacing w:line="288" w:lineRule="auto"/>
        <w:jc w:val="left"/>
        <w:rPr>
          <w:rFonts w:hint="eastAsia"/>
        </w:rPr>
      </w:pPr>
    </w:p>
    <w:p w14:paraId="147B26DD">
      <w:pPr>
        <w:spacing w:line="288" w:lineRule="auto"/>
        <w:jc w:val="left"/>
      </w:pPr>
      <w:r>
        <w:rPr>
          <w:rFonts w:hint="eastAsia"/>
          <w:lang w:val="en-US" w:eastAsia="zh-CN"/>
        </w:rPr>
        <w:t>7.</w:t>
      </w:r>
      <w:bookmarkStart w:id="0" w:name="_GoBack"/>
      <w:bookmarkEnd w:id="0"/>
      <w:r>
        <w:rPr>
          <w:rFonts w:hint="eastAsia"/>
        </w:rPr>
        <w:t>.各部分尺寸示意图如图示：</w:t>
      </w:r>
    </w:p>
    <w:p w14:paraId="538E9A11">
      <w:pPr>
        <w:spacing w:line="288" w:lineRule="auto"/>
        <w:jc w:val="center"/>
      </w:pPr>
      <w:r>
        <w:drawing>
          <wp:inline distT="0" distB="0" distL="114300" distR="114300">
            <wp:extent cx="5723255" cy="1551940"/>
            <wp:effectExtent l="0" t="0" r="1079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5758">
      <w:pPr>
        <w:pStyle w:val="3"/>
        <w:spacing w:line="288" w:lineRule="auto"/>
        <w:jc w:val="center"/>
        <w:rPr>
          <w:rFonts w:hint="eastAsia" w:hAnsi="宋体" w:cs="宋体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各部分尺寸示意图</w:t>
      </w:r>
    </w:p>
    <w:p w14:paraId="5DB66961">
      <w:pPr>
        <w:spacing w:line="288" w:lineRule="auto"/>
        <w:rPr>
          <w:rFonts w:hint="eastAsia" w:ascii="微软雅黑" w:hAnsi="微软雅黑" w:eastAsia="微软雅黑"/>
          <w:b/>
          <w:sz w:val="24"/>
        </w:rPr>
      </w:pPr>
    </w:p>
    <w:p w14:paraId="0158844B">
      <w:pPr>
        <w:spacing w:line="288" w:lineRule="auto"/>
        <w:rPr>
          <w:rFonts w:hint="eastAsia"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以上设备安装使用地点：越南北宁，本次招标包含运输、报关、安装调试等费用。</w:t>
      </w:r>
    </w:p>
    <w:p w14:paraId="3BD7E300">
      <w:pPr>
        <w:autoSpaceDE w:val="0"/>
        <w:autoSpaceDN w:val="0"/>
        <w:adjustRightInd w:val="0"/>
        <w:rPr>
          <w:rFonts w:hint="eastAsia" w:ascii="微软雅黑" w:hAnsi="微软雅黑" w:eastAsia="微软雅黑"/>
          <w:b/>
          <w:bCs/>
          <w:color w:val="000000"/>
          <w:sz w:val="24"/>
          <w:szCs w:val="24"/>
        </w:rPr>
      </w:pPr>
    </w:p>
    <w:p w14:paraId="642C41DA">
      <w:pPr>
        <w:widowControl/>
        <w:spacing w:before="120" w:line="480" w:lineRule="exact"/>
        <w:ind w:firstLine="480"/>
        <w:jc w:val="left"/>
        <w:rPr>
          <w:rFonts w:hint="eastAsia" w:ascii="仿宋" w:hAnsi="仿宋" w:eastAsia="仿宋" w:cs="仿宋"/>
          <w:sz w:val="28"/>
          <w:szCs w:val="28"/>
        </w:rPr>
      </w:pPr>
    </w:p>
    <w:sectPr>
      <w:headerReference r:id="rId3" w:type="default"/>
      <w:footerReference r:id="rId4" w:type="default"/>
      <w:type w:val="continuous"/>
      <w:pgSz w:w="11906" w:h="16838"/>
      <w:pgMar w:top="1440" w:right="1080" w:bottom="1440" w:left="108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A2CCFD-A401-4054-9296-CAA3223D164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4560CFE-B774-4074-89D8-6D8193B1C5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5F03B2E-5EFE-430E-A0D2-BDCA7FE87AE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A8E0FF-4E9F-422A-AAAC-7CC1E73DD69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0B3B0D6-4813-4321-8533-522B0A5B5F6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5D9A547B-F015-41EF-B22F-8AA391C1571A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7" w:fontKey="{3A13B20C-39C0-448D-A6AC-5FBAAB07418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EAA0B23A-8137-4E22-83EB-2B81FD0AC04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8BA0C402-FE18-415E-A5DE-8447AB97ACB9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1DB8CC4A-E94B-4157-BF05-98D9029BE5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21891">
    <w:pPr>
      <w:pStyle w:val="6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34" o:spid="_x0000_s1026" o:spt="1" style="position:absolute;left:0pt;margin-left:0.15pt;margin-top:6.4pt;height:0.85pt;width:510.25pt;z-index:251660288;mso-width-relative:page;mso-height-relative:page;" fillcolor="#808080" filled="t" stroked="f" coordsize="21600,21600" o:gfxdata="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tS6DjTAAAABwEAAA8AAAAAAAAAAQAgAAAAIgAAAGRycy9kb3ducmV2Lnht&#10;bFBLAQIUABQAAAAIAIdO4kC9lx5VxQEAAHgDAAAOAAAAAAAAAAEAIAAAACIBAABkcnMvZTJvRG9j&#10;LnhtbFBLBQYAAAAABgAGAFkBAABZ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  <w:p w14:paraId="4C2569D0">
    <w:pPr>
      <w:pStyle w:val="6"/>
      <w:jc w:val="right"/>
    </w:pPr>
    <w:r>
      <w:rPr>
        <w:rFonts w:hint="eastAsia" w:ascii="华文楷体" w:hAnsi="华文楷体" w:eastAsia="华文楷体" w:cs="华文楷体"/>
        <w:sz w:val="20"/>
        <w:szCs w:val="21"/>
      </w:rPr>
      <w:t>让人们更简单、更快乐地运动起来，畅享高品质健康生活</w:t>
    </w:r>
  </w:p>
  <w:p w14:paraId="52592335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04AE3E">
    <w:pPr>
      <w:rPr>
        <w:rFonts w:hint="eastAsia" w:ascii="微软雅黑" w:hAnsi="微软雅黑" w:eastAsia="微软雅黑" w:cs="微软雅黑"/>
        <w:b/>
        <w:kern w:val="0"/>
        <w:sz w:val="32"/>
        <w:szCs w:val="13"/>
      </w:rPr>
    </w:pP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drawing>
        <wp:inline distT="0" distB="0" distL="114300" distR="114300">
          <wp:extent cx="1821180" cy="248285"/>
          <wp:effectExtent l="0" t="0" r="7620" b="10795"/>
          <wp:docPr id="22" name="图片 2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80" cy="24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t xml:space="preserve">           </w:t>
    </w:r>
  </w:p>
  <w:p w14:paraId="5A9D6DD8">
    <w:pPr>
      <w:rPr>
        <w:color w:val="005BAA"/>
      </w:rPr>
    </w:pPr>
    <w:r>
      <w:rPr>
        <w:rFonts w:hint="eastAsia" w:ascii="微软雅黑" w:hAnsi="微软雅黑" w:eastAsia="微软雅黑" w:cs="微软雅黑"/>
        <w:b/>
        <w:color w:val="005BA7"/>
        <w:kern w:val="0"/>
        <w:sz w:val="22"/>
        <w:szCs w:val="8"/>
      </w:rPr>
      <w:t>青岛三柏硕健康科技股份有限公司</w:t>
    </w:r>
  </w:p>
  <w:p w14:paraId="648BE8D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23495</wp:posOffset>
              </wp:positionV>
              <wp:extent cx="619188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88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1.85pt;height:0.85pt;width:487.55pt;z-index:251659264;mso-width-relative:page;mso-height-relative:page;" fillcolor="#808080" filled="t" stroked="f" coordsize="21600,21600" o:gfxdata="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8yQZB0wAAAAQBAAAPAAAAAAAAAAEAIAAAACIAAABk&#10;cnMvZG93bnJldi54bWxQSwECFAAUAAAACACHTuJAPJuG/NIBAACNAwAADgAAAAAAAAABACAAAAAi&#10;AQAAZHJzL2Uyb0RvYy54bWxQSwUGAAAAAAYABgBZAQAAZg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18F7A8"/>
    <w:multiLevelType w:val="singleLevel"/>
    <w:tmpl w:val="BB18F7A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UsImhkaWQiOiJlMjJlZWY0NTE3Zjc1NzZkNzhlODc4MGM0OTYxMjQwZSIsInVzZXJDb3VudCI6Nn0="/>
    <w:docVar w:name="KSO_WPS_MARK_KEY" w:val="08c47788-d97f-448e-86e7-503cb2cc4c86"/>
  </w:docVars>
  <w:rsids>
    <w:rsidRoot w:val="19AA1F43"/>
    <w:rsid w:val="00022C73"/>
    <w:rsid w:val="00117B77"/>
    <w:rsid w:val="00172760"/>
    <w:rsid w:val="00212420"/>
    <w:rsid w:val="00217189"/>
    <w:rsid w:val="00297417"/>
    <w:rsid w:val="003175C7"/>
    <w:rsid w:val="00333499"/>
    <w:rsid w:val="00353E9D"/>
    <w:rsid w:val="00394923"/>
    <w:rsid w:val="00395B3F"/>
    <w:rsid w:val="003E58CB"/>
    <w:rsid w:val="003F27B6"/>
    <w:rsid w:val="00420EBF"/>
    <w:rsid w:val="004429D8"/>
    <w:rsid w:val="004766EB"/>
    <w:rsid w:val="004D4472"/>
    <w:rsid w:val="004E2616"/>
    <w:rsid w:val="005734CF"/>
    <w:rsid w:val="00592D65"/>
    <w:rsid w:val="005B0EAF"/>
    <w:rsid w:val="005D4EA4"/>
    <w:rsid w:val="005D5D34"/>
    <w:rsid w:val="005F4E98"/>
    <w:rsid w:val="006322ED"/>
    <w:rsid w:val="00632523"/>
    <w:rsid w:val="006B2276"/>
    <w:rsid w:val="006F0566"/>
    <w:rsid w:val="00707FB6"/>
    <w:rsid w:val="007722D0"/>
    <w:rsid w:val="00775B95"/>
    <w:rsid w:val="00831D2C"/>
    <w:rsid w:val="00833BB4"/>
    <w:rsid w:val="008424D9"/>
    <w:rsid w:val="00863005"/>
    <w:rsid w:val="008E7397"/>
    <w:rsid w:val="00916843"/>
    <w:rsid w:val="009325E7"/>
    <w:rsid w:val="00A1148D"/>
    <w:rsid w:val="00A14C9D"/>
    <w:rsid w:val="00A17496"/>
    <w:rsid w:val="00A35240"/>
    <w:rsid w:val="00AB1235"/>
    <w:rsid w:val="00AC19B5"/>
    <w:rsid w:val="00B06F1D"/>
    <w:rsid w:val="00B07327"/>
    <w:rsid w:val="00B62A95"/>
    <w:rsid w:val="00B80E63"/>
    <w:rsid w:val="00BD0B7F"/>
    <w:rsid w:val="00C60970"/>
    <w:rsid w:val="00CA5166"/>
    <w:rsid w:val="00CC66B1"/>
    <w:rsid w:val="00CF071A"/>
    <w:rsid w:val="00D769D2"/>
    <w:rsid w:val="00DF7BC6"/>
    <w:rsid w:val="00E44799"/>
    <w:rsid w:val="00E839AE"/>
    <w:rsid w:val="00F5406E"/>
    <w:rsid w:val="00F67AAF"/>
    <w:rsid w:val="022573A2"/>
    <w:rsid w:val="04E446F7"/>
    <w:rsid w:val="05B74771"/>
    <w:rsid w:val="05E14170"/>
    <w:rsid w:val="07027EF6"/>
    <w:rsid w:val="072169C9"/>
    <w:rsid w:val="09082536"/>
    <w:rsid w:val="0A004828"/>
    <w:rsid w:val="0A9D67CB"/>
    <w:rsid w:val="0B212BCE"/>
    <w:rsid w:val="0C7B43BB"/>
    <w:rsid w:val="0E5E5224"/>
    <w:rsid w:val="0FCC0FF8"/>
    <w:rsid w:val="10D95F27"/>
    <w:rsid w:val="11BF3626"/>
    <w:rsid w:val="11F13501"/>
    <w:rsid w:val="125237A1"/>
    <w:rsid w:val="12B24C82"/>
    <w:rsid w:val="144530FD"/>
    <w:rsid w:val="144D0B5D"/>
    <w:rsid w:val="1471226C"/>
    <w:rsid w:val="157F0C63"/>
    <w:rsid w:val="16E969D6"/>
    <w:rsid w:val="179509E5"/>
    <w:rsid w:val="186D4C3D"/>
    <w:rsid w:val="18B51028"/>
    <w:rsid w:val="196A1E12"/>
    <w:rsid w:val="19AA1F43"/>
    <w:rsid w:val="1A3C4288"/>
    <w:rsid w:val="1A604FC3"/>
    <w:rsid w:val="1BBE6445"/>
    <w:rsid w:val="1F791C5C"/>
    <w:rsid w:val="1F8F48BC"/>
    <w:rsid w:val="1FC448C8"/>
    <w:rsid w:val="1FF8501E"/>
    <w:rsid w:val="207C1DA6"/>
    <w:rsid w:val="21417477"/>
    <w:rsid w:val="226E2C5D"/>
    <w:rsid w:val="23944321"/>
    <w:rsid w:val="23A31766"/>
    <w:rsid w:val="24B37B1D"/>
    <w:rsid w:val="26F251F5"/>
    <w:rsid w:val="28822B29"/>
    <w:rsid w:val="2BF5680F"/>
    <w:rsid w:val="2C262BE3"/>
    <w:rsid w:val="2DB06F08"/>
    <w:rsid w:val="2EEA15D4"/>
    <w:rsid w:val="2F111E9B"/>
    <w:rsid w:val="2F3837BC"/>
    <w:rsid w:val="3060226D"/>
    <w:rsid w:val="31C97E3A"/>
    <w:rsid w:val="32CF0021"/>
    <w:rsid w:val="33C82B64"/>
    <w:rsid w:val="35104918"/>
    <w:rsid w:val="35931348"/>
    <w:rsid w:val="37DF6582"/>
    <w:rsid w:val="38FF05EA"/>
    <w:rsid w:val="398A42A6"/>
    <w:rsid w:val="39FF19CE"/>
    <w:rsid w:val="3A876560"/>
    <w:rsid w:val="3AC937D1"/>
    <w:rsid w:val="3BD35B2A"/>
    <w:rsid w:val="40605327"/>
    <w:rsid w:val="421D54D5"/>
    <w:rsid w:val="42721168"/>
    <w:rsid w:val="438908F5"/>
    <w:rsid w:val="43B40B3D"/>
    <w:rsid w:val="43EC4F3C"/>
    <w:rsid w:val="456D0F72"/>
    <w:rsid w:val="47E75386"/>
    <w:rsid w:val="47F2754E"/>
    <w:rsid w:val="49DE368B"/>
    <w:rsid w:val="4C7C589F"/>
    <w:rsid w:val="4EFE0596"/>
    <w:rsid w:val="50447FC0"/>
    <w:rsid w:val="506E1FB9"/>
    <w:rsid w:val="5148131C"/>
    <w:rsid w:val="51855C33"/>
    <w:rsid w:val="518C79BC"/>
    <w:rsid w:val="525070F0"/>
    <w:rsid w:val="54014B46"/>
    <w:rsid w:val="554115DE"/>
    <w:rsid w:val="55592760"/>
    <w:rsid w:val="584C3561"/>
    <w:rsid w:val="592941F7"/>
    <w:rsid w:val="59A71CEC"/>
    <w:rsid w:val="5D2124CB"/>
    <w:rsid w:val="5D296003"/>
    <w:rsid w:val="5ED370DF"/>
    <w:rsid w:val="6208709F"/>
    <w:rsid w:val="6566530C"/>
    <w:rsid w:val="659B022A"/>
    <w:rsid w:val="66CF63DE"/>
    <w:rsid w:val="66D863DA"/>
    <w:rsid w:val="68126ECA"/>
    <w:rsid w:val="683D4C5D"/>
    <w:rsid w:val="69A548FC"/>
    <w:rsid w:val="6A654D86"/>
    <w:rsid w:val="6B164755"/>
    <w:rsid w:val="6B9735C1"/>
    <w:rsid w:val="6BFB7EBB"/>
    <w:rsid w:val="6C2216A6"/>
    <w:rsid w:val="6D846795"/>
    <w:rsid w:val="6FFC5DA3"/>
    <w:rsid w:val="70722A8E"/>
    <w:rsid w:val="71997467"/>
    <w:rsid w:val="71DE00E3"/>
    <w:rsid w:val="72565C05"/>
    <w:rsid w:val="74AC4202"/>
    <w:rsid w:val="754049D1"/>
    <w:rsid w:val="759D517B"/>
    <w:rsid w:val="77811976"/>
    <w:rsid w:val="778761C0"/>
    <w:rsid w:val="7860158C"/>
    <w:rsid w:val="789E3E62"/>
    <w:rsid w:val="799404F5"/>
    <w:rsid w:val="7B4D11A2"/>
    <w:rsid w:val="7BEC261C"/>
    <w:rsid w:val="7E9B3FC3"/>
    <w:rsid w:val="7FD7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000000"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10">
    <w:name w:val="Table Grid"/>
    <w:basedOn w:val="9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customStyle="1" w:styleId="14">
    <w:name w:val="批注框文本 字符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87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Company>Organization</Company>
  <Pages>2</Pages>
  <Words>1213</Words>
  <Characters>1363</Characters>
  <Lines>53</Lines>
  <Paragraphs>70</Paragraphs>
  <TotalTime>10</TotalTime>
  <ScaleCrop>false</ScaleCrop>
  <LinksUpToDate>false</LinksUpToDate>
  <CharactersWithSpaces>1408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2024-12-14T05:03:00Z</dcterms:created>
  <dc:creator>会飞的猪</dc:creator>
  <cp:lastModifiedBy>wmf.</cp:lastModifiedBy>
  <dcterms:modified xsi:type="dcterms:W3CDTF">2025-06-25T10:28:07Z</dcterms:modified>
  <dc:title>安毕秀斯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57A214409FB6468DBF81DC257CAC07A0_13</vt:lpwstr>
  </property>
  <property fmtid="{D5CDD505-2E9C-101B-9397-08002B2CF9AE}" pid="5" name="KSOTemplateDocerSaveRecord">
    <vt:lpwstr>eyJoZGlkIjoiYzQ4YTc5ZDkyYjA5ZjNlZWI3ODRjZTY2Mzg1Y2Q0YjEiLCJ1c2VySWQiOiI2Nzk3NzYzNTAifQ==</vt:lpwstr>
  </property>
</Properties>
</file>